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F1AE2" w14:textId="766B4084" w:rsidR="00F635E4" w:rsidRDefault="00EC5E3B"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6967FA1" wp14:editId="49477C26">
            <wp:simplePos x="0" y="0"/>
            <wp:positionH relativeFrom="page">
              <wp:align>right</wp:align>
            </wp:positionH>
            <wp:positionV relativeFrom="page">
              <wp:align>top</wp:align>
            </wp:positionV>
            <wp:extent cx="7765576" cy="10055158"/>
            <wp:effectExtent l="0" t="0" r="698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DC43ABA" wp14:editId="6C19495B">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2D9FA0"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67558133" w14:textId="77777777" w:rsidR="001C5614" w:rsidRPr="001C5614" w:rsidRDefault="001C5614" w:rsidP="001C5614">
      <w:pPr>
        <w:spacing w:line="247" w:lineRule="auto"/>
        <w:jc w:val="center"/>
        <w:outlineLvl w:val="0"/>
        <w:rPr>
          <w:rFonts w:eastAsia="Times New Roman"/>
          <w:b/>
          <w:bCs/>
          <w:kern w:val="36"/>
          <w:sz w:val="32"/>
          <w:szCs w:val="32"/>
        </w:rPr>
      </w:pPr>
      <w:r w:rsidRPr="001C5614">
        <w:rPr>
          <w:rFonts w:eastAsia="Times New Roman"/>
          <w:b/>
          <w:bCs/>
          <w:kern w:val="36"/>
          <w:sz w:val="32"/>
          <w:szCs w:val="32"/>
        </w:rPr>
        <w:lastRenderedPageBreak/>
        <w:t>Ephesians 1 Teaching Points and Bible Study Questions</w:t>
      </w:r>
    </w:p>
    <w:p w14:paraId="564A676E" w14:textId="0F52ABDB"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Chosen Before the Foundation of the World</w:t>
      </w:r>
    </w:p>
    <w:p w14:paraId="7F6EC1F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Imagine being chosen for a team before the game even starts. Ephesians 1:4 tells us, "For He chose us in Him before the foundation of the world to be holy and blameless in His presence." This isn't just a random selection; it's a divine choice that speaks to our value and purpose. Knowing that God has chosen us gives us confidence and assurance in our daily walk, encouraging us to live out our faith with boldness and gratitude.</w:t>
      </w:r>
    </w:p>
    <w:p w14:paraId="57154813"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knowing you were chosen before the world began impact your daily decisions and self-worth?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chosen by God influences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more intentionally, knowing you were chosen before the foundation of the world? </w:t>
      </w:r>
    </w:p>
    <w:p w14:paraId="667AE53B"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Adopted as Sons and Daughters</w:t>
      </w:r>
    </w:p>
    <w:p w14:paraId="13B8EA9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Adoption is a beautiful picture of love and acceptance. Ephesians 1:5 reveals, "He predestined us for adoption as His sons through Jesus Christ, according to the good pleasure of His will." This means we are not just followers; we are family. As children of God, we have access to His love, guidance, and inheritance. Embrace your identity as a beloved child of God and let it transform how you see yourself and others.</w:t>
      </w:r>
    </w:p>
    <w:p w14:paraId="380C7AB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understanding our adoption as God's children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your identity as God's adopted child?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yourself as God's child impact your sense of belonging and purpose? </w:t>
      </w:r>
    </w:p>
    <w:p w14:paraId="798CC7AA"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201EB1"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4057C5CD" w14:textId="77777777" w:rsidR="001C5614" w:rsidRDefault="001C5614" w:rsidP="001C5614">
      <w:pPr>
        <w:spacing w:line="240" w:lineRule="auto"/>
        <w:rPr>
          <w:rFonts w:eastAsia="Times New Roman"/>
          <w:b/>
          <w:bCs/>
          <w:kern w:val="0"/>
          <w:sz w:val="21"/>
          <w:szCs w:val="21"/>
        </w:rPr>
      </w:pPr>
    </w:p>
    <w:p w14:paraId="51CDCDB3" w14:textId="7F462073" w:rsidR="001C5614" w:rsidRPr="001C5614" w:rsidRDefault="001C5614" w:rsidP="001C5614">
      <w:pPr>
        <w:spacing w:line="240" w:lineRule="auto"/>
        <w:rPr>
          <w:rFonts w:eastAsia="Times New Roman"/>
          <w:b/>
          <w:bCs/>
          <w:kern w:val="0"/>
          <w:sz w:val="21"/>
          <w:szCs w:val="21"/>
        </w:rPr>
      </w:pPr>
      <w:r w:rsidRPr="00F6333B">
        <w:rPr>
          <w:rFonts w:eastAsia="Times New Roman"/>
          <w:b/>
          <w:bCs/>
          <w:kern w:val="0"/>
          <w:sz w:val="21"/>
          <w:szCs w:val="21"/>
        </w:rPr>
        <w:t>Redemption Through His Blood</w:t>
      </w:r>
    </w:p>
    <w:p w14:paraId="5F591D7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concept of redemption is central to our faith. Ephesians 1:7 states, "In Him we have redemption through His blood, the forgiveness of our trespasses, according to the riches of His grace." This is the ultimate act of love and sacrifice, freeing us from the bondage of sin. Understanding this profound truth empowers us to live in freedom and extend grace to those around us.</w:t>
      </w:r>
    </w:p>
    <w:p w14:paraId="78CC95CD"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understanding redemption through His blood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is essential for personal growth and spiritual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in the freedom of redemption each day? </w:t>
      </w:r>
    </w:p>
    <w:p w14:paraId="5B9BDA6C"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His Will Revealed</w:t>
      </w:r>
    </w:p>
    <w:p w14:paraId="0517524E"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Life is full of mysteries, but Ephesians 1:9 assures us that God has made known to us "the mystery of His will according to His good pleasure, which He purposed in Christ." This means we are not left in the dark; God has a plan, and He invites us to be part of it. Seek His wisdom and guidance in your daily decisions, trusting that He is working all things for good.</w:t>
      </w:r>
    </w:p>
    <w:p w14:paraId="6ABD317B"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understanding the mystery of His will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to reveal His will to us through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revealed will? </w:t>
      </w:r>
    </w:p>
    <w:p w14:paraId="3199CAED"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BA3423"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20182E0E" w14:textId="77777777" w:rsidR="001C5614" w:rsidRDefault="001C5614" w:rsidP="001C5614">
      <w:pPr>
        <w:spacing w:line="247" w:lineRule="auto"/>
        <w:rPr>
          <w:rFonts w:eastAsia="Times New Roman"/>
          <w:b/>
          <w:bCs/>
          <w:kern w:val="0"/>
          <w:sz w:val="21"/>
          <w:szCs w:val="21"/>
        </w:rPr>
      </w:pPr>
    </w:p>
    <w:p w14:paraId="77202FE5" w14:textId="346EF776"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Sealed with the Holy Spirit</w:t>
      </w:r>
    </w:p>
    <w:p w14:paraId="28DA59D5"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A seal signifies ownership and protection. Ephesians 1:13 tells us, "When you heard the word of truth, the gospel of your salvation, and believed in Him, you were sealed with the promised Holy Spirit." This seal is a guarantee of our inheritance and a reminder that we are never alone. The Holy Spirit is our helper, guiding and empowering us to live out our faith with courage and conviction.</w:t>
      </w:r>
    </w:p>
    <w:p w14:paraId="5FC44599" w14:textId="77777777" w:rsidR="001C5614" w:rsidRDefault="001C5614" w:rsidP="001C5614">
      <w:pPr>
        <w:spacing w:line="247" w:lineRule="auto"/>
      </w:pPr>
      <w:r w:rsidRPr="00F6333B">
        <w:rPr>
          <w:rFonts w:eastAsia="Times New Roman"/>
          <w:kern w:val="0"/>
          <w:sz w:val="21"/>
          <w:szCs w:val="21"/>
        </w:rPr>
        <w:t>1. How can you recognize the Holy Spirit's seal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sealed with the Holy Spirit is important for your spiritual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confidently as someone sealed by the Holy Spirit?</w:t>
      </w:r>
    </w:p>
    <w:p w14:paraId="49045E55" w14:textId="6DAB4D60"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Riches of His Glorious Inheritance</w:t>
      </w:r>
    </w:p>
    <w:p w14:paraId="47A3C0C4"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We often think of inheritance in terms of material wealth, but Ephesians 1:18 speaks of "the riches of His glorious inheritance in the saints." This inheritance is spiritual and eternal, far surpassing any earthly treasure. It includes the joy, peace, and fulfillment found in a relationship with God. Let this truth inspire you to invest in what truly matters and to share these riches with others.</w:t>
      </w:r>
    </w:p>
    <w:p w14:paraId="7026E98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embrace the riches of God's inheritance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inheritance impacts your sense of purpose and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hope of His glorious inheritance with others? </w:t>
      </w:r>
    </w:p>
    <w:p w14:paraId="5B66653F"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FF7487"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634971C5" w14:textId="77777777" w:rsidR="001C5614" w:rsidRDefault="001C5614" w:rsidP="001C5614">
      <w:pPr>
        <w:spacing w:line="247" w:lineRule="auto"/>
        <w:rPr>
          <w:rFonts w:eastAsia="Times New Roman"/>
          <w:b/>
          <w:bCs/>
          <w:kern w:val="0"/>
          <w:sz w:val="21"/>
          <w:szCs w:val="21"/>
        </w:rPr>
      </w:pPr>
    </w:p>
    <w:p w14:paraId="1FD9E771" w14:textId="122652F6"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The Immeasurable Greatness of His Power</w:t>
      </w:r>
    </w:p>
    <w:p w14:paraId="0590963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Power is often associated with strength and control, but Ephesians 1:19-20 describes "the immeasurable greatness of His power toward us who believe." This power is the same that raised Christ from the dead, and it is available to us today. Tap into this divine power through prayer and faith, allowing it to transform your life and impact those around you.</w:t>
      </w:r>
    </w:p>
    <w:p w14:paraId="16DFB6B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experience God's immeasurable power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power can transform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rely more on God's power rather than your own strength? </w:t>
      </w:r>
    </w:p>
    <w:p w14:paraId="1F715230"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 as Head Over All Things</w:t>
      </w:r>
    </w:p>
    <w:p w14:paraId="596ACEC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Leadership is crucial in any organization, and Ephesians 1:22 declares that God "placed all things under His feet and appointed Him as head over everything for the church." Christ is the ultimate leader, guiding and directing His church with wisdom and love. As members of His body, we are called to follow His lead and work together to fulfill His mission on earth.</w:t>
      </w:r>
    </w:p>
    <w:p w14:paraId="718AC1B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recognizing Christ as head over all things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Christ's authority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under Christ's leadership? </w:t>
      </w:r>
    </w:p>
    <w:p w14:paraId="41D0EB03"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05CFF5"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68D2169A" w14:textId="77777777" w:rsidR="001C5614" w:rsidRDefault="001C5614" w:rsidP="001C5614">
      <w:pPr>
        <w:spacing w:line="247" w:lineRule="auto"/>
        <w:rPr>
          <w:rFonts w:eastAsia="Times New Roman"/>
          <w:b/>
          <w:bCs/>
          <w:kern w:val="0"/>
          <w:sz w:val="21"/>
          <w:szCs w:val="21"/>
        </w:rPr>
      </w:pPr>
    </w:p>
    <w:p w14:paraId="73367021" w14:textId="4807A858"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The Church as His Body</w:t>
      </w:r>
    </w:p>
    <w:p w14:paraId="0A789C8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church is not just a building; it is a living, breathing organism. Ephesians 1:23 describes it as "His body, the fullness of Him who fills all in all." Each of us has a unique role to play, contributing to the health and growth of the body. Embrace your part in the church, using your gifts and talents to serve others and glorify God.</w:t>
      </w:r>
    </w:p>
    <w:p w14:paraId="50188D6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contribute to the unity of the Church as Christ's body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each member to recognize their role in the Church body?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connection with other members of Christ's body this week? </w:t>
      </w:r>
    </w:p>
    <w:p w14:paraId="58F48287"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to Which He Has Called Us</w:t>
      </w:r>
    </w:p>
    <w:p w14:paraId="3740490A"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Hope is a powerful motivator, and Ephesians 1:18 speaks of "the hope to which He has called you." This hope is not wishful thinking; it is a confident expectation rooted in God's promises. It sustains us through trials and challenges, reminding us that our future is secure in Christ. Let this hope fuel your passion and purpose, inspiring you to live each day with joy and anticipation.</w:t>
      </w:r>
    </w:p>
    <w:p w14:paraId="383ECFDD" w14:textId="77777777" w:rsidR="001C5614" w:rsidRPr="001B37DC"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live out the hope to which God has called you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embracing the hope God offers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calling enhance your sense of purpose and direction?</w:t>
      </w:r>
      <w:r w:rsidRPr="001B37DC">
        <w:br w:type="page"/>
      </w:r>
    </w:p>
    <w:p w14:paraId="5CB912D9" w14:textId="77777777" w:rsidR="001C5614" w:rsidRPr="001C5614" w:rsidRDefault="001C5614" w:rsidP="001C5614">
      <w:pPr>
        <w:spacing w:line="247" w:lineRule="auto"/>
        <w:jc w:val="center"/>
        <w:outlineLvl w:val="0"/>
        <w:rPr>
          <w:rFonts w:eastAsia="Times New Roman"/>
          <w:b/>
          <w:bCs/>
          <w:kern w:val="36"/>
          <w:sz w:val="32"/>
          <w:szCs w:val="32"/>
        </w:rPr>
      </w:pPr>
      <w:r w:rsidRPr="001C5614">
        <w:rPr>
          <w:rFonts w:eastAsia="Times New Roman"/>
          <w:b/>
          <w:bCs/>
          <w:kern w:val="36"/>
          <w:sz w:val="32"/>
          <w:szCs w:val="32"/>
        </w:rPr>
        <w:t>Ephesians 2 Teaching Points and Bible Study Questions</w:t>
      </w:r>
    </w:p>
    <w:p w14:paraId="4314E633" w14:textId="5EB9FB98"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Alive in Christ</w:t>
      </w:r>
    </w:p>
    <w:p w14:paraId="13D0046D"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2:1-5 reminds us that we were once dead in our transgressions, but God, rich in mercy, made us alive with Christ. This transformation is a powerful reminder of the new life we have in Him. "But because of His great love for us, God, who is rich in mercy, made us alive with Christ even when we were dead in our trespasses" (Ephesians 2:4-5). Embrace this new life and let it fuel your daily walk with joy and purpose.</w:t>
      </w:r>
    </w:p>
    <w:p w14:paraId="2E46918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being "alive in Christ"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your identity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grace impact your perspective on personal growth and challenges? </w:t>
      </w:r>
    </w:p>
    <w:p w14:paraId="6449D044"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Saved by Grace</w:t>
      </w:r>
    </w:p>
    <w:p w14:paraId="7EC7B3F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concept of grace is central to our faith, and Ephesians 2:8-9 beautifully encapsulates this truth: "For it is by grace you have been saved through faith, and this not from yourselves; it is the gift of God, not by works, so that no one can boast." Salvation is a gift, not something we earn. Let this truth humble you and inspire gratitude in your heart.</w:t>
      </w:r>
    </w:p>
    <w:p w14:paraId="4E4F0C53"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apply the concept of grace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grace changes your perspective on personal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being saved by grace during challenging times? </w:t>
      </w:r>
    </w:p>
    <w:p w14:paraId="34E2599F"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2D2FA7"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1915BF8B" w14:textId="77777777" w:rsidR="001C5614" w:rsidRDefault="001C5614" w:rsidP="001C5614">
      <w:pPr>
        <w:spacing w:line="247" w:lineRule="auto"/>
        <w:rPr>
          <w:rFonts w:eastAsia="Times New Roman"/>
          <w:b/>
          <w:bCs/>
          <w:kern w:val="0"/>
          <w:sz w:val="21"/>
          <w:szCs w:val="21"/>
        </w:rPr>
      </w:pPr>
    </w:p>
    <w:p w14:paraId="4998BC05" w14:textId="1089FF59"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Created for Good Works</w:t>
      </w:r>
    </w:p>
    <w:p w14:paraId="0371ECED"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2:10 tells us, "For we are God’s workmanship, created in Christ Jesus to do good works, which God prepared in advance for us to do." We are not saved by works, but we are saved for works. Discover the unique purpose God has for you and step into the good works He has prepared for you.</w:t>
      </w:r>
    </w:p>
    <w:p w14:paraId="449B032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identify and pursue the good works God has prepared for you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your purpose in Christ impacts your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in your community to engage in good works? </w:t>
      </w:r>
    </w:p>
    <w:p w14:paraId="09D5052E"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Christ</w:t>
      </w:r>
    </w:p>
    <w:p w14:paraId="4C345B8D"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2:14, Paul speaks of Christ as our peace, who has made the two groups one and has destroyed the barrier. "For He Himself is our peace, who has made the two one and has torn down the dividing wall of hostility." This unity is a call to live in harmony with others, breaking down walls of division and embracing the peace that Christ offers.</w:t>
      </w:r>
    </w:p>
    <w:p w14:paraId="0FA8FFA6"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promote unity in your community as described in Ephesians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Christ is essential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break down barriers and foster unity in your church? </w:t>
      </w:r>
    </w:p>
    <w:p w14:paraId="32A27711"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02DED0"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2C740F47" w14:textId="77777777" w:rsidR="001C5614" w:rsidRDefault="001C5614" w:rsidP="001C5614">
      <w:pPr>
        <w:spacing w:line="247" w:lineRule="auto"/>
        <w:rPr>
          <w:rFonts w:eastAsia="Times New Roman"/>
          <w:b/>
          <w:bCs/>
          <w:kern w:val="0"/>
          <w:sz w:val="21"/>
          <w:szCs w:val="21"/>
        </w:rPr>
      </w:pPr>
    </w:p>
    <w:p w14:paraId="61644B75" w14:textId="272AB525"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 xml:space="preserve">Access to the </w:t>
      </w:r>
      <w:proofErr w:type="gramStart"/>
      <w:r w:rsidRPr="00F6333B">
        <w:rPr>
          <w:rFonts w:eastAsia="Times New Roman"/>
          <w:b/>
          <w:bCs/>
          <w:kern w:val="0"/>
          <w:sz w:val="21"/>
          <w:szCs w:val="21"/>
        </w:rPr>
        <w:t>Father</w:t>
      </w:r>
      <w:proofErr w:type="gramEnd"/>
    </w:p>
    <w:p w14:paraId="5FAFC4A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Through Christ, we have direct access to the Father. Ephesians 2:18 states, "For through Him we both have access to the Father by one Spirit." This access is a privilege and a reminder of the intimate relationship we can have with God. Approach Him with confidence and seek His guidance in all things.</w:t>
      </w:r>
    </w:p>
    <w:p w14:paraId="60B200F0" w14:textId="77777777" w:rsidR="001C5614" w:rsidRDefault="001C5614" w:rsidP="001C5614">
      <w:pPr>
        <w:spacing w:line="247" w:lineRule="auto"/>
      </w:pPr>
      <w:r w:rsidRPr="00F6333B">
        <w:rPr>
          <w:rFonts w:eastAsia="Times New Roman"/>
          <w:kern w:val="0"/>
          <w:sz w:val="21"/>
          <w:szCs w:val="21"/>
        </w:rPr>
        <w:t xml:space="preserve">1. How can you actively seek a deeper relationship with the </w:t>
      </w:r>
      <w:proofErr w:type="gramStart"/>
      <w:r w:rsidRPr="00F6333B">
        <w:rPr>
          <w:rFonts w:eastAsia="Times New Roman"/>
          <w:kern w:val="0"/>
          <w:sz w:val="21"/>
          <w:szCs w:val="21"/>
        </w:rPr>
        <w:t>Father</w:t>
      </w:r>
      <w:proofErr w:type="gramEnd"/>
      <w:r w:rsidRPr="00F6333B">
        <w:rPr>
          <w:rFonts w:eastAsia="Times New Roman"/>
          <w:kern w:val="0"/>
          <w:sz w:val="21"/>
          <w:szCs w:val="21"/>
        </w:rPr>
        <w:t xml:space="preser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access to the </w:t>
      </w:r>
      <w:proofErr w:type="gramStart"/>
      <w:r w:rsidRPr="00F6333B">
        <w:rPr>
          <w:rFonts w:eastAsia="Times New Roman"/>
          <w:kern w:val="0"/>
          <w:sz w:val="21"/>
          <w:szCs w:val="21"/>
        </w:rPr>
        <w:t>Father</w:t>
      </w:r>
      <w:proofErr w:type="gramEnd"/>
      <w:r w:rsidRPr="00F6333B">
        <w:rPr>
          <w:rFonts w:eastAsia="Times New Roman"/>
          <w:kern w:val="0"/>
          <w:sz w:val="21"/>
          <w:szCs w:val="21"/>
        </w:rPr>
        <w:t xml:space="preserve">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your access to the </w:t>
      </w:r>
      <w:proofErr w:type="gramStart"/>
      <w:r w:rsidRPr="00F6333B">
        <w:rPr>
          <w:rFonts w:eastAsia="Times New Roman"/>
          <w:kern w:val="0"/>
          <w:sz w:val="21"/>
          <w:szCs w:val="21"/>
        </w:rPr>
        <w:t>Father</w:t>
      </w:r>
      <w:proofErr w:type="gramEnd"/>
      <w:r w:rsidRPr="00F6333B">
        <w:rPr>
          <w:rFonts w:eastAsia="Times New Roman"/>
          <w:kern w:val="0"/>
          <w:sz w:val="21"/>
          <w:szCs w:val="21"/>
        </w:rPr>
        <w:t>?</w:t>
      </w:r>
    </w:p>
    <w:p w14:paraId="1D0D0579" w14:textId="6B2E0CE8"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Citizens of Heaven</w:t>
      </w:r>
    </w:p>
    <w:p w14:paraId="1797B1D3"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2:19 declares, "Therefore you are no longer strangers and foreigners, but fellow citizens with the saints and members of God’s household." As believers, we are part of a heavenly kingdom. This citizenship should shape our identity and influence how we live, knowing we are part of something greater than ourselves.</w:t>
      </w:r>
    </w:p>
    <w:p w14:paraId="318DAE5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live daily as a citizen of heaven in your current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might you make to reflect heavenly citizenship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being a citizen of heaven impacts your sense of identity and purpose? </w:t>
      </w:r>
    </w:p>
    <w:p w14:paraId="12693602"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6929FE"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2FB57925" w14:textId="77777777" w:rsidR="001C5614" w:rsidRDefault="001C5614" w:rsidP="001C5614">
      <w:pPr>
        <w:spacing w:line="247" w:lineRule="auto"/>
        <w:rPr>
          <w:rFonts w:eastAsia="Times New Roman"/>
          <w:b/>
          <w:bCs/>
          <w:kern w:val="0"/>
          <w:sz w:val="21"/>
          <w:szCs w:val="21"/>
        </w:rPr>
      </w:pPr>
    </w:p>
    <w:p w14:paraId="23660C69" w14:textId="3F7CBEEE"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Built on a Firm Foundation</w:t>
      </w:r>
    </w:p>
    <w:p w14:paraId="1CF6D29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church is built on the foundation of the apostles and prophets, with Christ Jesus Himself as the cornerstone (Ephesians 2:20). "Built on the foundation of the apostles and prophets, with Christ Jesus Himself as the cornerstone." This solid foundation ensures that our faith is unshakeable. Stand firm in your beliefs and let Christ be the cornerstone of your life.</w:t>
      </w:r>
    </w:p>
    <w:p w14:paraId="43F9B86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ensure your life is built on the firm foundation of faith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the church strengthens our spiritual foundation?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reinforce your foundation in God's teachings daily? </w:t>
      </w:r>
    </w:p>
    <w:p w14:paraId="5E24478B"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Holy Temple</w:t>
      </w:r>
    </w:p>
    <w:p w14:paraId="30D9909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2:21-22 describes believers as being built together to become a holy temple in the Lord. "In Him the whole building is fitted together and grows into a holy temple in the Lord." We are part of a spiritual structure, growing together in faith. Cherish your role in this divine architecture and contribute to the growth of the body of Christ.</w:t>
      </w:r>
    </w:p>
    <w:p w14:paraId="258BC1D3"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contribute to building a holy community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being a holy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role in God's spiritual household? </w:t>
      </w:r>
    </w:p>
    <w:p w14:paraId="5DEF435E"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6E8B0F"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715D3664" w14:textId="77777777" w:rsidR="001C5614" w:rsidRDefault="001C5614" w:rsidP="001C5614">
      <w:pPr>
        <w:spacing w:line="247" w:lineRule="auto"/>
        <w:rPr>
          <w:rFonts w:eastAsia="Times New Roman"/>
          <w:b/>
          <w:bCs/>
          <w:kern w:val="0"/>
          <w:sz w:val="21"/>
          <w:szCs w:val="21"/>
        </w:rPr>
      </w:pPr>
    </w:p>
    <w:p w14:paraId="7D978980" w14:textId="23D9B0B8"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Reconciliation through the Cross</w:t>
      </w:r>
    </w:p>
    <w:p w14:paraId="3982E923"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cross is the ultimate symbol of reconciliation. Ephesians 2:16 explains that Christ reconciled both Jews and Gentiles to God through the cross. "And in one body to reconcile both of them to God through the cross, by which He extinguished their hostility." This reconciliation is a call to live in peace with others, reflecting the love and sacrifice of Christ.</w:t>
      </w:r>
    </w:p>
    <w:p w14:paraId="6E36C47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promote reconciliation in your community, inspired by Ephesians 2's message of unity through the Cross?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through the Cross is essential for personal and communal peace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reconciliation described in Ephesians 2 in your daily life? </w:t>
      </w:r>
    </w:p>
    <w:p w14:paraId="461B365C"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Peace</w:t>
      </w:r>
    </w:p>
    <w:p w14:paraId="1D014576"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Finally, Ephesians 2:17 highlights the peace that Christ preached to those who were far and near. "He came and preached peace to you who were far away and peace to those who were near." This peace is transformative, offering hope and healing. Let the peace of Christ rule in your heart and extend it to those around you, becoming a beacon of His love in a troubled world.</w:t>
      </w:r>
    </w:p>
    <w:p w14:paraId="54D271C5" w14:textId="77777777" w:rsidR="001C5614" w:rsidRPr="001B37DC"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promote peace in your community based on Ephesians 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emphasized as powerful in Ephesians 2, and how can it transform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peace described in Ephesians 2 in daily conflicts?</w:t>
      </w:r>
      <w:r w:rsidRPr="001B37DC">
        <w:br w:type="page"/>
      </w:r>
    </w:p>
    <w:p w14:paraId="28636B5C" w14:textId="77777777" w:rsidR="001C5614" w:rsidRPr="001C5614" w:rsidRDefault="001C5614" w:rsidP="001C5614">
      <w:pPr>
        <w:spacing w:line="247" w:lineRule="auto"/>
        <w:jc w:val="center"/>
        <w:outlineLvl w:val="0"/>
        <w:rPr>
          <w:rFonts w:eastAsia="Times New Roman"/>
          <w:b/>
          <w:bCs/>
          <w:kern w:val="36"/>
          <w:sz w:val="32"/>
          <w:szCs w:val="32"/>
        </w:rPr>
      </w:pPr>
      <w:r w:rsidRPr="001C5614">
        <w:rPr>
          <w:rFonts w:eastAsia="Times New Roman"/>
          <w:b/>
          <w:bCs/>
          <w:kern w:val="36"/>
          <w:sz w:val="32"/>
          <w:szCs w:val="32"/>
        </w:rPr>
        <w:t>Ephesians 3 Teaching Points and Bible Study Questions</w:t>
      </w:r>
    </w:p>
    <w:p w14:paraId="091A6544" w14:textId="1FFC9955"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The Mystery of Christ Revealed</w:t>
      </w:r>
    </w:p>
    <w:p w14:paraId="54ABA80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3 opens with Paul discussing the profound mystery of Christ, which was hidden for ages but is now revealed to us. This mystery is that through the gospel, the Gentiles are heirs together with Israel. As Paul writes, "This mystery is that through the gospel the Gentiles are fellow heirs, fellow members of the body, and fellow partakers of the promise in Christ Jesus" (Ephesians 3:6). This revelation reminds us that God's plan is inclusive and expansive, reaching beyond boundaries and inviting all into His family.</w:t>
      </w:r>
    </w:p>
    <w:p w14:paraId="585B36CB"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understanding the mystery of Christ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unity of all believers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mystery of Christ with those around you? </w:t>
      </w:r>
    </w:p>
    <w:p w14:paraId="3E51E070"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Grace as a Gift</w:t>
      </w:r>
    </w:p>
    <w:p w14:paraId="661C089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Paul emphasizes that his role as a minister of the gospel is a gift of grace. He humbly acknowledges, "To me, the very least of all the saints, this grace was given, to preach to the Gentiles the unsearchable riches of Christ" (Ephesians 3:8). This teaches us that our abilities and opportunities to serve are not earned but graciously given by God. Embrace your calling with gratitude and humility, knowing that it is by His grace you are equipped.</w:t>
      </w:r>
    </w:p>
    <w:p w14:paraId="5C829C3D"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share the gift of grace with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grace as a gift changes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grace more fully in your relationships? </w:t>
      </w:r>
    </w:p>
    <w:p w14:paraId="00548B48"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FA0A07"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4AF6C722" w14:textId="77777777" w:rsidR="001C5614" w:rsidRDefault="001C5614" w:rsidP="001C5614">
      <w:pPr>
        <w:spacing w:line="247" w:lineRule="auto"/>
        <w:rPr>
          <w:rFonts w:eastAsia="Times New Roman"/>
          <w:b/>
          <w:bCs/>
          <w:kern w:val="0"/>
          <w:sz w:val="21"/>
          <w:szCs w:val="21"/>
        </w:rPr>
      </w:pPr>
    </w:p>
    <w:p w14:paraId="19B0B504" w14:textId="0C5F9C2B"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The Unsearchable Riches of Christ</w:t>
      </w:r>
    </w:p>
    <w:p w14:paraId="2B1D20AA"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riches of Christ are described as "unsearchable," meaning they are beyond our full understanding. This encourages us to continually seek and explore the depths of His love and wisdom. As we grow in our relationship with Him, we discover new facets of His character and blessings. Let this be a reminder to never stop pursuing a deeper knowledge of Christ.</w:t>
      </w:r>
    </w:p>
    <w:p w14:paraId="177AD4CE"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practically explore the unsearchable riches of Christ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riches can transform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unsearchable riches of Christ with your community? </w:t>
      </w:r>
    </w:p>
    <w:p w14:paraId="5E429B68"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Eternal Purpose</w:t>
      </w:r>
    </w:p>
    <w:p w14:paraId="3C50C3F1"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Paul reveals that God's purpose is eternal and unchanging. "This was according to the eternal purpose that He accomplished in Christ Jesus our Lord" (Ephesians 3:11). This assurance gives us confidence that no matter the circumstances, God's plan is steadfast. Trust in His sovereignty and find peace in knowing that His purposes will prevail.</w:t>
      </w:r>
    </w:p>
    <w:p w14:paraId="0179C241"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align your daily actions with God's eternal purpose as described in Ephesians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eternal purpose impacts your relationships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comprehend and live out God's eternal purpose in your life? </w:t>
      </w:r>
    </w:p>
    <w:p w14:paraId="1E102B0C"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062F08"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240CAEE3" w14:textId="77777777" w:rsidR="001C5614" w:rsidRDefault="001C5614" w:rsidP="001C5614">
      <w:pPr>
        <w:spacing w:line="247" w:lineRule="auto"/>
        <w:rPr>
          <w:rFonts w:eastAsia="Times New Roman"/>
          <w:b/>
          <w:bCs/>
          <w:kern w:val="0"/>
          <w:sz w:val="21"/>
          <w:szCs w:val="21"/>
        </w:rPr>
      </w:pPr>
    </w:p>
    <w:p w14:paraId="371DF8F4" w14:textId="604722BE"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Boldness and Access Through Faith</w:t>
      </w:r>
    </w:p>
    <w:p w14:paraId="13E46B1B"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 xml:space="preserve">Through Christ, we have boldness and access to God with confidence. Paul writes, "In Him and through faith in Him we may enter God’s presence with boldness and confidence" (Ephesians 3:12). This is a powerful reminder that we can approach God freely, without fear or hesitation, because of our faith in Jesus. Let this truth embolden your prayers and deepen your relationship with the </w:t>
      </w:r>
      <w:proofErr w:type="gramStart"/>
      <w:r w:rsidRPr="00F6333B">
        <w:rPr>
          <w:rFonts w:eastAsia="Times New Roman"/>
          <w:kern w:val="0"/>
          <w:sz w:val="21"/>
          <w:szCs w:val="21"/>
        </w:rPr>
        <w:t>Father</w:t>
      </w:r>
      <w:proofErr w:type="gramEnd"/>
      <w:r w:rsidRPr="00F6333B">
        <w:rPr>
          <w:rFonts w:eastAsia="Times New Roman"/>
          <w:kern w:val="0"/>
          <w:sz w:val="21"/>
          <w:szCs w:val="21"/>
        </w:rPr>
        <w:t>.</w:t>
      </w:r>
    </w:p>
    <w:p w14:paraId="1D511117" w14:textId="77777777" w:rsidR="001C5614" w:rsidRDefault="001C5614" w:rsidP="001C5614">
      <w:pPr>
        <w:spacing w:line="247" w:lineRule="auto"/>
      </w:pPr>
      <w:r w:rsidRPr="00F6333B">
        <w:rPr>
          <w:rFonts w:eastAsia="Times New Roman"/>
          <w:kern w:val="0"/>
          <w:sz w:val="21"/>
          <w:szCs w:val="21"/>
        </w:rPr>
        <w:t>1. How can you cultivate boldness in your faith to approach God with confidence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accessing God's presence and power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and deepen your access to God?</w:t>
      </w:r>
    </w:p>
    <w:p w14:paraId="053F8CC7" w14:textId="20ACB965"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Strengthened by the Spirit</w:t>
      </w:r>
    </w:p>
    <w:p w14:paraId="72086A0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Paul prays for the Ephesians to be strengthened with power through the Spirit in their inner being. "I pray that out of His glorious riches He may strengthen you with power through His Spirit in your inner being" (Ephesians 3:16). This highlights the importance of spiritual strength, which comes from the Holy Spirit dwelling within us. Seek His empowerment daily to face life's challenges with resilience and faith.</w:t>
      </w:r>
    </w:p>
    <w:p w14:paraId="47D7C603"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seek to be strengthened by the Spirit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strengthened by the Spirit is essential for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Spirit's strength is evident in your actions? </w:t>
      </w:r>
    </w:p>
    <w:p w14:paraId="6384BDFF"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7F2FF4"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6E941B63" w14:textId="77777777" w:rsidR="001C5614" w:rsidRDefault="001C5614" w:rsidP="001C5614">
      <w:pPr>
        <w:spacing w:line="247" w:lineRule="auto"/>
        <w:rPr>
          <w:rFonts w:eastAsia="Times New Roman"/>
          <w:b/>
          <w:bCs/>
          <w:kern w:val="0"/>
          <w:sz w:val="21"/>
          <w:szCs w:val="21"/>
        </w:rPr>
      </w:pPr>
    </w:p>
    <w:p w14:paraId="3BD44186" w14:textId="5F5F8592"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Rooted and Grounded in Love</w:t>
      </w:r>
    </w:p>
    <w:p w14:paraId="58E282C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Paul desires for believers to be rooted and grounded in love, understanding the vastness of Christ's love. "So that Christ may dwell in your hearts through faith. Then you, being rooted and grounded in love" (Ephesians 3:17). Love is the foundation of our faith and relationships. Let it be the guiding principle in all you do, reflecting Christ's love to those around you.</w:t>
      </w:r>
    </w:p>
    <w:p w14:paraId="04BEEE2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root yourself in love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grounded in love is essential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love in your community? </w:t>
      </w:r>
    </w:p>
    <w:p w14:paraId="2BC1E418"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Comprehending the Fullness of God</w:t>
      </w:r>
    </w:p>
    <w:p w14:paraId="4858357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Paul prays for believers to grasp the breadth, length, height, and depth of Christ's love, which surpasses knowledge. "That you may be filled with all the fullness of God" (Ephesians 3:19). This is an invitation to experience the fullness of God in our lives, going beyond intellectual understanding to a transformative encounter with His love and presence.</w:t>
      </w:r>
    </w:p>
    <w:p w14:paraId="7B084B1B"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practically experience and comprehend the fullness of God's love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deepen your understanding of God's vastness and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comprehending God's fullness is essential for personal spiritual growth? </w:t>
      </w:r>
    </w:p>
    <w:p w14:paraId="61A59CF9"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EE17A9"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463C388F" w14:textId="77777777" w:rsidR="001C5614" w:rsidRDefault="001C5614" w:rsidP="001C5614">
      <w:pPr>
        <w:spacing w:line="247" w:lineRule="auto"/>
        <w:rPr>
          <w:rFonts w:eastAsia="Times New Roman"/>
          <w:b/>
          <w:bCs/>
          <w:kern w:val="0"/>
          <w:sz w:val="21"/>
          <w:szCs w:val="21"/>
        </w:rPr>
      </w:pPr>
    </w:p>
    <w:p w14:paraId="08363715" w14:textId="370E9A24"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God's Power at Work Within Us</w:t>
      </w:r>
    </w:p>
    <w:p w14:paraId="22EBE63D"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Paul reminds us that God is able to do immeasurably more than we ask or imagine, according to His power at work within us. "Now to Him who is able to do infinitely more than all we ask or imagine, according to His power that is at work within us" (Ephesians 3:20). This encourages us to dream big and trust in God's limitless power to accomplish His purposes through us.</w:t>
      </w:r>
    </w:p>
    <w:p w14:paraId="4EEC822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recognize and rely on God's power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allowing God's power to work within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power is essential for personal growth and transformation? </w:t>
      </w:r>
    </w:p>
    <w:p w14:paraId="624B1E9D"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Glory to God in the Church</w:t>
      </w:r>
    </w:p>
    <w:p w14:paraId="76E2493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chapter concludes with a doxology, giving glory to God in the church and in Christ Jesus throughout all generations. "To Him be the glory in the church and in Christ Jesus throughout all generations, forever and ever. Amen" (Ephesians 3:21). This reminds us that our ultimate purpose is to glorify God, both individually and collectively as the body of Christ. Let every action and word reflect His glory, impacting generations to come.</w:t>
      </w:r>
    </w:p>
    <w:p w14:paraId="621EED09" w14:textId="77777777" w:rsidR="001C5614" w:rsidRPr="001B37DC"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contribute to bringing glory to God within your church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glorifying God in the church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glory is evident in your church activities?</w:t>
      </w:r>
      <w:r w:rsidRPr="001B37DC">
        <w:br w:type="page"/>
      </w:r>
    </w:p>
    <w:p w14:paraId="5778656F" w14:textId="77777777" w:rsidR="001C5614" w:rsidRPr="001C5614" w:rsidRDefault="001C5614" w:rsidP="001C5614">
      <w:pPr>
        <w:spacing w:line="247" w:lineRule="auto"/>
        <w:jc w:val="center"/>
        <w:outlineLvl w:val="0"/>
        <w:rPr>
          <w:rFonts w:eastAsia="Times New Roman"/>
          <w:b/>
          <w:bCs/>
          <w:kern w:val="36"/>
          <w:sz w:val="32"/>
          <w:szCs w:val="32"/>
        </w:rPr>
      </w:pPr>
      <w:r w:rsidRPr="001C5614">
        <w:rPr>
          <w:rFonts w:eastAsia="Times New Roman"/>
          <w:b/>
          <w:bCs/>
          <w:kern w:val="36"/>
          <w:sz w:val="32"/>
          <w:szCs w:val="32"/>
        </w:rPr>
        <w:t>Ephesians 4 Teaching Points and Bible Study Questions</w:t>
      </w:r>
    </w:p>
    <w:p w14:paraId="40D83422" w14:textId="782B11E5"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Unity in the Spirit</w:t>
      </w:r>
    </w:p>
    <w:p w14:paraId="4154C9E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4:3 encourages us to "make every effort to keep the unity of the Spirit through the bond of peace." This is a call to prioritize harmony within the body of Christ. Unity doesn't mean uniformity; it means celebrating our differences while focusing on our shared faith. By doing so, we reflect the love and peace of Christ to the world, showing that we are one body with one Spirit.</w:t>
      </w:r>
    </w:p>
    <w:p w14:paraId="6CD27CAE"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promote unity in your community through the guidance of the Spirit?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unity in the Spirit is challenging in diverse groups?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humility and patience in fostering unity? </w:t>
      </w:r>
    </w:p>
    <w:p w14:paraId="62061047"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Your Calling</w:t>
      </w:r>
    </w:p>
    <w:p w14:paraId="1DAB5161"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4:1, Paul urges us to "walk in a manner worthy of the calling you have received." Each of us has a unique role in God's kingdom, and it's our responsibility to live out that calling with integrity and purpose. Whether you're a teacher, a parent, or a friend, your life is a testimony to God's grace. Embrace your calling with joy and dedication.</w:t>
      </w:r>
    </w:p>
    <w:p w14:paraId="505DCB0E"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 xml:space="preserve">1. How can you practically live out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calling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your calling is essential for unity in the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your calling this week? </w:t>
      </w:r>
    </w:p>
    <w:p w14:paraId="52FAF9AE"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A4EE7C"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3397E256" w14:textId="77777777" w:rsidR="001C5614" w:rsidRDefault="001C5614" w:rsidP="001C5614">
      <w:pPr>
        <w:spacing w:line="247" w:lineRule="auto"/>
        <w:rPr>
          <w:rFonts w:eastAsia="Times New Roman"/>
          <w:b/>
          <w:bCs/>
          <w:kern w:val="0"/>
          <w:sz w:val="21"/>
          <w:szCs w:val="21"/>
        </w:rPr>
      </w:pPr>
    </w:p>
    <w:p w14:paraId="3943C99A" w14:textId="6A5E02A2"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Practice Humility and Gentleness</w:t>
      </w:r>
    </w:p>
    <w:p w14:paraId="7899F9E6"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Verse 2 reminds us to be "completely humble and gentle; be patient, bearing with one another in love." Humility and gentleness are not signs of weakness but of strength. They allow us to build deeper relationships and foster an environment where love can flourish. By practicing these virtues, we mirror the character of Christ.</w:t>
      </w:r>
    </w:p>
    <w:p w14:paraId="4614EE6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practice humility and gentleness in challenging situations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and gentleness are essential for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cultivate a </w:t>
      </w:r>
      <w:proofErr w:type="gramStart"/>
      <w:r w:rsidRPr="00F6333B">
        <w:rPr>
          <w:rFonts w:eastAsia="Times New Roman"/>
          <w:kern w:val="0"/>
          <w:sz w:val="21"/>
          <w:szCs w:val="21"/>
        </w:rPr>
        <w:t>more humble and gentle</w:t>
      </w:r>
      <w:proofErr w:type="gramEnd"/>
      <w:r w:rsidRPr="00F6333B">
        <w:rPr>
          <w:rFonts w:eastAsia="Times New Roman"/>
          <w:kern w:val="0"/>
          <w:sz w:val="21"/>
          <w:szCs w:val="21"/>
        </w:rPr>
        <w:t xml:space="preserve"> attitude? </w:t>
      </w:r>
    </w:p>
    <w:p w14:paraId="2C0ADD61"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Use Your Gifts for the Common Good</w:t>
      </w:r>
    </w:p>
    <w:p w14:paraId="37DBA4A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4:11-12 speaks of the various gifts given to equip the saints for the work of ministry. Whether you are gifted in teaching, serving, or encouraging, your talents are meant to build up the body of Christ. Use your gifts not for personal gain but to serve others, contributing to the growth and maturity of the church.</w:t>
      </w:r>
    </w:p>
    <w:p w14:paraId="0048B9B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identify and use your unique gifts to benefit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using your gifts for others strengthens the unity of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use their gifts for the common good? </w:t>
      </w:r>
    </w:p>
    <w:p w14:paraId="03A11FB3"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00DFD7"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4B90C349" w14:textId="77777777" w:rsidR="001C5614" w:rsidRDefault="001C5614" w:rsidP="001C5614">
      <w:pPr>
        <w:spacing w:line="247" w:lineRule="auto"/>
        <w:rPr>
          <w:rFonts w:eastAsia="Times New Roman"/>
          <w:b/>
          <w:bCs/>
          <w:kern w:val="0"/>
          <w:sz w:val="21"/>
          <w:szCs w:val="21"/>
        </w:rPr>
      </w:pPr>
    </w:p>
    <w:p w14:paraId="010A7968" w14:textId="13980F54"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Grow in Maturity</w:t>
      </w:r>
    </w:p>
    <w:p w14:paraId="09E033EC"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Paul emphasizes in verse 13 the importance of reaching "unity in the faith and in the knowledge of the Son of God, as we mature to the full measure of the stature of Christ." Spiritual maturity is a journey, not a destination. It involves growing in faith, understanding, and love, becoming more like Christ each day.</w:t>
      </w:r>
    </w:p>
    <w:p w14:paraId="290F7710" w14:textId="77777777" w:rsidR="001C5614" w:rsidRDefault="001C5614" w:rsidP="001C5614">
      <w:pPr>
        <w:spacing w:line="247" w:lineRule="auto"/>
      </w:pPr>
      <w:r w:rsidRPr="00F6333B">
        <w:rPr>
          <w:rFonts w:eastAsia="Times New Roman"/>
          <w:kern w:val="0"/>
          <w:sz w:val="21"/>
          <w:szCs w:val="21"/>
        </w:rPr>
        <w:t>1. How can you apply Ephesians 4 to foster spiritual maturity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personal growth in maturity according to Ephesians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maturity described in Ephesians 4?</w:t>
      </w:r>
    </w:p>
    <w:p w14:paraId="724C7C78" w14:textId="260BAD98"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Speak the Truth in Love</w:t>
      </w:r>
    </w:p>
    <w:p w14:paraId="7B500C4A"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4:15 encourages us to "speak the truth in love." This means being honest and transparent while maintaining compassion and empathy. Truth without love can be harsh, while love without truth can be misleading. Balance both to build trust and foster genuine relationships.</w:t>
      </w:r>
    </w:p>
    <w:p w14:paraId="48F4671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balance honesty and kindness when addressing a friend's mistake?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truth in love strengthens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words are both truthful and loving in difficult conversations? </w:t>
      </w:r>
    </w:p>
    <w:p w14:paraId="72F4EFE6"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927DAF"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4EA358A9" w14:textId="77777777" w:rsidR="001C5614" w:rsidRDefault="001C5614" w:rsidP="001C5614">
      <w:pPr>
        <w:spacing w:line="247" w:lineRule="auto"/>
        <w:rPr>
          <w:rFonts w:eastAsia="Times New Roman"/>
          <w:b/>
          <w:bCs/>
          <w:kern w:val="0"/>
          <w:sz w:val="21"/>
          <w:szCs w:val="21"/>
        </w:rPr>
      </w:pPr>
    </w:p>
    <w:p w14:paraId="6323F96E" w14:textId="61ECA5D9" w:rsidR="001C5614" w:rsidRPr="001C5614" w:rsidRDefault="001C5614" w:rsidP="001C5614">
      <w:pPr>
        <w:spacing w:line="247" w:lineRule="auto"/>
        <w:rPr>
          <w:rFonts w:eastAsia="Times New Roman"/>
          <w:b/>
          <w:bCs/>
          <w:kern w:val="0"/>
          <w:sz w:val="21"/>
          <w:szCs w:val="21"/>
        </w:rPr>
      </w:pPr>
      <w:r w:rsidRPr="00F6333B">
        <w:rPr>
          <w:rFonts w:eastAsia="Times New Roman"/>
          <w:b/>
          <w:bCs/>
          <w:kern w:val="0"/>
          <w:sz w:val="21"/>
          <w:szCs w:val="21"/>
        </w:rPr>
        <w:t>Put Off the Old Self</w:t>
      </w:r>
    </w:p>
    <w:p w14:paraId="7624D88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verse 22, Paul instructs us to "put off your former way of life, your old self, which is being corrupted by its deceitful desires." This is a call to transformation, leaving behind sinful habits and embracing a new life in Christ. It's about daily renewal and choosing to live according to God's will.</w:t>
      </w:r>
    </w:p>
    <w:p w14:paraId="7E92F47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identify and put off old habits that hinder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daily to renew your mind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let go of past behaviors and embrace a new identity? </w:t>
      </w:r>
    </w:p>
    <w:p w14:paraId="66B9D2E5"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Renewed in the Spirit of Your Mind</w:t>
      </w:r>
    </w:p>
    <w:p w14:paraId="01DC8EA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Verse 23 tells us to "be renewed in the spirit of your mind." This renewal is a continuous process of aligning our thoughts with God's truth. It involves immersing ourselves in Scripture, prayer, and fellowship, allowing the Holy Spirit to transform our minds and hearts.</w:t>
      </w:r>
    </w:p>
    <w:p w14:paraId="0559995A"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renew your mind daily to align with God's teachings in Ephesians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replace negative thoughts with a renewed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renewing your mind is essential for personal growth and spiritual maturity? </w:t>
      </w:r>
    </w:p>
    <w:p w14:paraId="2435B9CD"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9E6246"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33E3F2C8" w14:textId="77777777" w:rsidR="001C5614" w:rsidRDefault="001C5614" w:rsidP="001C5614">
      <w:pPr>
        <w:spacing w:line="247" w:lineRule="auto"/>
        <w:rPr>
          <w:rFonts w:eastAsia="Times New Roman"/>
          <w:b/>
          <w:bCs/>
          <w:kern w:val="0"/>
          <w:sz w:val="21"/>
          <w:szCs w:val="21"/>
        </w:rPr>
      </w:pPr>
    </w:p>
    <w:p w14:paraId="595CCEC3" w14:textId="4A2CCDE7"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Put on the New Self</w:t>
      </w:r>
    </w:p>
    <w:p w14:paraId="5875011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4:24 encourages us to "put on the new self, created to be like God in true righteousness and holiness." This new self is a reflection of God's character, marked by righteousness and holiness. It's about living a life that honors God and reflects His love to those around us.</w:t>
      </w:r>
    </w:p>
    <w:p w14:paraId="1BB7E6B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"put on the new self"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the new self is essential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renew your mind and align with your new identity in Christ? </w:t>
      </w:r>
    </w:p>
    <w:p w14:paraId="791AAAA8"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Kind and Forgiving</w:t>
      </w:r>
    </w:p>
    <w:p w14:paraId="0F11E75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Finally, verse 32 calls us to "be kind and tenderhearted to one another, forgiving each other just as in Christ God forgave you." Kindness and forgiveness are powerful tools for healing and reconciliation. By forgiving others, we reflect the grace we've received from Christ, fostering peace and unity within the body of believers.</w:t>
      </w:r>
    </w:p>
    <w:p w14:paraId="3CE5D033" w14:textId="77777777" w:rsidR="001C5614" w:rsidRPr="001B37DC"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practice kindness and forgiveness in challenging relationships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forgiving heart in daily interactions?</w:t>
      </w:r>
      <w:r w:rsidRPr="001B37DC">
        <w:br w:type="page"/>
      </w:r>
    </w:p>
    <w:p w14:paraId="57710034" w14:textId="77777777" w:rsidR="001C5614" w:rsidRPr="001C5614" w:rsidRDefault="001C5614" w:rsidP="001C5614">
      <w:pPr>
        <w:spacing w:line="247" w:lineRule="auto"/>
        <w:jc w:val="center"/>
        <w:outlineLvl w:val="0"/>
        <w:rPr>
          <w:rFonts w:eastAsia="Times New Roman"/>
          <w:b/>
          <w:bCs/>
          <w:kern w:val="36"/>
          <w:sz w:val="32"/>
          <w:szCs w:val="32"/>
        </w:rPr>
      </w:pPr>
      <w:r w:rsidRPr="001C5614">
        <w:rPr>
          <w:rFonts w:eastAsia="Times New Roman"/>
          <w:b/>
          <w:bCs/>
          <w:kern w:val="36"/>
          <w:sz w:val="32"/>
          <w:szCs w:val="32"/>
        </w:rPr>
        <w:t>Ephesians 5 Teaching Points and Bible Study Questions</w:t>
      </w:r>
    </w:p>
    <w:p w14:paraId="2521B644" w14:textId="4AE5B0A8"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Walk in Love</w:t>
      </w:r>
    </w:p>
    <w:p w14:paraId="195A0D5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5:2 encourages us to "walk in love, just as Christ loved us and gave Himself up for us as a fragrant sacrificial offering to God." This verse reminds us that love is not just a feeling but an action. By emulating Christ's selfless love, we can transform our relationships and communities. Let love be the guiding principle in all your interactions, and watch how it changes the world around you.</w:t>
      </w:r>
    </w:p>
    <w:p w14:paraId="2EBEBD1D"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demonstrate love in challenging situations at work or home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love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in your daily interactions? </w:t>
      </w:r>
    </w:p>
    <w:p w14:paraId="6669DAB3"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Impurity</w:t>
      </w:r>
    </w:p>
    <w:p w14:paraId="05F7E4B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5:3, Paul advises, "But among you, as is proper among the saints, there must not be even a hint of sexual immorality, or of any kind of impurity, or of greed." This is a call to live a life of purity and integrity. By setting boundaries and making wise choices, we can maintain a lifestyle that honors God and reflects His holiness.</w:t>
      </w:r>
    </w:p>
    <w:p w14:paraId="120DF23C"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identify and avoid sources of impurity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emphasized in Ephesians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pursue purity? </w:t>
      </w:r>
    </w:p>
    <w:p w14:paraId="4EAAF4DD"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D55F14"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5096083E" w14:textId="77777777" w:rsidR="001C5614" w:rsidRDefault="001C5614" w:rsidP="001C5614">
      <w:pPr>
        <w:spacing w:line="247" w:lineRule="auto"/>
        <w:rPr>
          <w:rFonts w:eastAsia="Times New Roman"/>
          <w:b/>
          <w:bCs/>
          <w:kern w:val="0"/>
          <w:sz w:val="21"/>
          <w:szCs w:val="21"/>
        </w:rPr>
      </w:pPr>
    </w:p>
    <w:p w14:paraId="3C12B2A7" w14:textId="18AD6F5D"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Speak with Gratitude</w:t>
      </w:r>
    </w:p>
    <w:p w14:paraId="345C75C1"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5:4 tells us, "Nor should there be obscenity, foolish talk, or crude joking, which are out of character, but rather thanksgiving." Our words have power, and choosing to speak with gratitude can uplift and encourage those around us. Replace negative speech with words of thankfulness, and you'll find your perspective and relationships enriched.</w:t>
      </w:r>
    </w:p>
    <w:p w14:paraId="5A1E32B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incorporate gratitude into your daily conversations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is important in building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to speak with gratitude, even in challenging situations? </w:t>
      </w:r>
    </w:p>
    <w:p w14:paraId="538CB33B"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Shine as Light</w:t>
      </w:r>
    </w:p>
    <w:p w14:paraId="57C4B7F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5:8, we are reminded, "For you were once darkness, but now you are light in the Lord. Walk as children of light." As followers of Christ, we are called to be beacons of hope and truth in a world often shrouded in darkness. Let your actions and words reflect the light of Christ, illuminating the path for others.</w:t>
      </w:r>
    </w:p>
    <w:p w14:paraId="30D2A79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practically shine as light in your workplace or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as light is important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influences that dim your light? </w:t>
      </w:r>
    </w:p>
    <w:p w14:paraId="3F62A43D"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8138F5"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1AD1A9DC" w14:textId="77777777" w:rsidR="001C5614" w:rsidRDefault="001C5614" w:rsidP="001C5614">
      <w:pPr>
        <w:spacing w:line="247" w:lineRule="auto"/>
        <w:rPr>
          <w:rFonts w:eastAsia="Times New Roman"/>
          <w:b/>
          <w:bCs/>
          <w:kern w:val="0"/>
          <w:sz w:val="21"/>
          <w:szCs w:val="21"/>
        </w:rPr>
      </w:pPr>
    </w:p>
    <w:p w14:paraId="1C754246" w14:textId="5D72DE94"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Discern What Pleases the Lord</w:t>
      </w:r>
    </w:p>
    <w:p w14:paraId="597C442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5:10 encourages us to "test and prove what pleases the Lord." This involves seeking God's will in every aspect of our lives. By spending time in prayer and Scripture, we can discern His desires and align our actions accordingly, ensuring that our lives are a pleasing offering to Him.</w:t>
      </w:r>
    </w:p>
    <w:p w14:paraId="1FD536AA" w14:textId="77777777" w:rsidR="001C5614" w:rsidRDefault="001C5614" w:rsidP="001C5614">
      <w:pPr>
        <w:spacing w:line="247" w:lineRule="auto"/>
      </w:pPr>
      <w:r w:rsidRPr="00F6333B">
        <w:rPr>
          <w:rFonts w:eastAsia="Times New Roman"/>
          <w:kern w:val="0"/>
          <w:sz w:val="21"/>
          <w:szCs w:val="21"/>
        </w:rPr>
        <w:t>1. How can you practically discern what pleases the Lord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will is crucial for living a life that pleases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actions with what pleases the Lord?</w:t>
      </w:r>
    </w:p>
    <w:p w14:paraId="79C8EA2E" w14:textId="61C00D90"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Make the Most of Every Opportunity</w:t>
      </w:r>
    </w:p>
    <w:p w14:paraId="2BCCE67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5:16, Paul urges us to "make the most of every opportunity, because the days are evil." Time is a precious gift, and we are called to use it wisely. Prioritize activities that have eternal significance, and seize every chance to share God's love and truth with those around you.</w:t>
      </w:r>
    </w:p>
    <w:p w14:paraId="6EB2318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make the most of every opportunity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intentional with your time and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and seize opportunities for good? </w:t>
      </w:r>
    </w:p>
    <w:p w14:paraId="5620B4DC"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881BEB"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687DEB06" w14:textId="77777777" w:rsidR="001C5614" w:rsidRDefault="001C5614" w:rsidP="001C5614">
      <w:pPr>
        <w:spacing w:line="247" w:lineRule="auto"/>
        <w:rPr>
          <w:rFonts w:eastAsia="Times New Roman"/>
          <w:b/>
          <w:bCs/>
          <w:kern w:val="0"/>
          <w:sz w:val="21"/>
          <w:szCs w:val="21"/>
        </w:rPr>
      </w:pPr>
    </w:p>
    <w:p w14:paraId="45230121" w14:textId="6CA3F1BE"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Understand the Lord's Will</w:t>
      </w:r>
    </w:p>
    <w:p w14:paraId="6AEF16D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 xml:space="preserve">Ephesians 5:17 advises, "Therefore do not be foolish, but understand what the Lord’s will is." Knowing God's will </w:t>
      </w:r>
      <w:proofErr w:type="gramStart"/>
      <w:r w:rsidRPr="00F6333B">
        <w:rPr>
          <w:rFonts w:eastAsia="Times New Roman"/>
          <w:kern w:val="0"/>
          <w:sz w:val="21"/>
          <w:szCs w:val="21"/>
        </w:rPr>
        <w:t>requires</w:t>
      </w:r>
      <w:proofErr w:type="gramEnd"/>
      <w:r w:rsidRPr="00F6333B">
        <w:rPr>
          <w:rFonts w:eastAsia="Times New Roman"/>
          <w:kern w:val="0"/>
          <w:sz w:val="21"/>
          <w:szCs w:val="21"/>
        </w:rPr>
        <w:t xml:space="preserve"> a heart attuned to His voice. Regularly engage with Scripture and seek the guidance of the Holy Spirit to gain clarity and direction for your life.</w:t>
      </w:r>
    </w:p>
    <w:p w14:paraId="714C3DB9"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discern God's will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Lord's will is crucial for living wisely?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will? </w:t>
      </w:r>
    </w:p>
    <w:p w14:paraId="14E8D9B8"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Filled with the Spirit</w:t>
      </w:r>
    </w:p>
    <w:p w14:paraId="43F536E5"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5:18, we are instructed, "Do not get drunk on wine, which leads to reckless indiscretion. Instead, be filled with the Spirit." Being filled with the Spirit empowers us to live out our faith boldly and effectively. Invite the Holy Spirit to guide and strengthen you daily, enabling you to fulfill God's purposes.</w:t>
      </w:r>
    </w:p>
    <w:p w14:paraId="3147BADF"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seek to be filled with the Spirit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filled with the Spirit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Spirit guides your decisions? </w:t>
      </w:r>
    </w:p>
    <w:p w14:paraId="54CE1C1A"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E7571B"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32E662D9" w14:textId="77777777" w:rsidR="001C5614" w:rsidRDefault="001C5614" w:rsidP="001C5614">
      <w:pPr>
        <w:spacing w:line="247" w:lineRule="auto"/>
        <w:rPr>
          <w:rFonts w:eastAsia="Times New Roman"/>
          <w:b/>
          <w:bCs/>
          <w:kern w:val="0"/>
          <w:sz w:val="21"/>
          <w:szCs w:val="21"/>
        </w:rPr>
      </w:pPr>
    </w:p>
    <w:p w14:paraId="27D8C206" w14:textId="730571A9"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Encourage One Another with Psalms and Hymns</w:t>
      </w:r>
    </w:p>
    <w:p w14:paraId="41981ED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5:19 encourages us to "speak to one another with psalms, hymns, and spiritual songs." Music and Scripture have the power to uplift and inspire. Share these gifts with others, creating an atmosphere of worship and encouragement that draws people closer to God.</w:t>
      </w:r>
    </w:p>
    <w:p w14:paraId="03E3327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incorporate psalms and hymns into your daily routine to uplift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singing together strengthens community and encourages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supportive environment using music in your faith community? </w:t>
      </w:r>
    </w:p>
    <w:p w14:paraId="3E12A57D"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Submit to One Another Out of Reverence for Christ</w:t>
      </w:r>
    </w:p>
    <w:p w14:paraId="6C638C1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Finally, Ephesians 5:21 calls us to "submit to one another out of reverence for Christ." This mutual submission fosters unity and harmony within the body of Christ. By putting others' needs before our own and serving with humility, we reflect the love and character of Jesus, building a strong and vibrant community of believers.</w:t>
      </w:r>
    </w:p>
    <w:p w14:paraId="42024CD6" w14:textId="77777777" w:rsidR="001C5614" w:rsidRPr="001B37DC"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practice mutual submission in your daily relationships out of reverence for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submission is important for fostering healthy community dynamics?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others' needs while maintaining your own boundaries?</w:t>
      </w:r>
      <w:r w:rsidRPr="001B37DC">
        <w:br w:type="page"/>
      </w:r>
    </w:p>
    <w:p w14:paraId="6D4A7898" w14:textId="77777777" w:rsidR="001C5614" w:rsidRPr="001C5614" w:rsidRDefault="001C5614" w:rsidP="001C5614">
      <w:pPr>
        <w:spacing w:line="247" w:lineRule="auto"/>
        <w:jc w:val="center"/>
        <w:outlineLvl w:val="0"/>
        <w:rPr>
          <w:rFonts w:eastAsia="Times New Roman"/>
          <w:b/>
          <w:bCs/>
          <w:kern w:val="36"/>
          <w:sz w:val="32"/>
          <w:szCs w:val="32"/>
        </w:rPr>
      </w:pPr>
      <w:r w:rsidRPr="001C5614">
        <w:rPr>
          <w:rFonts w:eastAsia="Times New Roman"/>
          <w:b/>
          <w:bCs/>
          <w:kern w:val="36"/>
          <w:sz w:val="32"/>
          <w:szCs w:val="32"/>
        </w:rPr>
        <w:t>Ephesians 6 Teaching Points and Bible Study Questions</w:t>
      </w:r>
    </w:p>
    <w:p w14:paraId="5D014AAA" w14:textId="4B6ADB73"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Armor Up for Spiritual Battle</w:t>
      </w:r>
    </w:p>
    <w:p w14:paraId="159A47E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6:11 encourages us to "put on the full armor of God, so that you can make your stand against the devil’s schemes." Life is a battlefield, and just as a soldier wouldn't go into battle unprepared, we too must equip ourselves with spiritual armor. This includes truth, righteousness, the gospel of peace, faith, salvation, and the Word of God. Each piece is essential for standing firm against the challenges and temptations we face daily.</w:t>
      </w:r>
    </w:p>
    <w:p w14:paraId="5AC460B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incorporate the "shield of faith" in daily challenges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"helmet of salvation" is crucial for mental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"stand firm" against spiritual struggles? </w:t>
      </w:r>
    </w:p>
    <w:p w14:paraId="3ABE8453"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39E7411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6:13, we are reminded to "take up the full armor of God, so that when the day of evil comes, you will be able to stand your ground." Standing firm in faith means being unwavering in our beliefs, even when the world tries to sway us. Our faith is our foundation, and with it, we can withstand any storm.</w:t>
      </w:r>
    </w:p>
    <w:p w14:paraId="77B7E5A4"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practically stand firm in faith during daily challenges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standing firm in faith is crucial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when facing doubts or uncertainties? </w:t>
      </w:r>
    </w:p>
    <w:p w14:paraId="5A803AC3"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55FBFD"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34DF5E22" w14:textId="77777777" w:rsidR="001C5614" w:rsidRDefault="001C5614" w:rsidP="001C5614">
      <w:pPr>
        <w:spacing w:line="247" w:lineRule="auto"/>
        <w:rPr>
          <w:rFonts w:eastAsia="Times New Roman"/>
          <w:b/>
          <w:bCs/>
          <w:kern w:val="0"/>
          <w:sz w:val="21"/>
          <w:szCs w:val="21"/>
        </w:rPr>
      </w:pPr>
    </w:p>
    <w:p w14:paraId="64F1B4D2" w14:textId="78B0E21D"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The Power of Truth</w:t>
      </w:r>
    </w:p>
    <w:p w14:paraId="27B2BA07"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belt of truth is the first piece of armor mentioned in Ephesians 6:14. Truth is foundational to our faith and our lives. It holds everything together and keeps us grounded. In a world full of deception, clinging to the truth of God's Word is crucial. "Stand firm then, with the belt of truth buckled around your waist."</w:t>
      </w:r>
    </w:p>
    <w:p w14:paraId="0E975AF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apply the "belt of truth" in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essential for maintaining strong relationships and community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truth guides your actions and words in challenging situations? </w:t>
      </w:r>
    </w:p>
    <w:p w14:paraId="5F886C19"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as Your Breastplate</w:t>
      </w:r>
    </w:p>
    <w:p w14:paraId="0FA7DCCB"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6:14 also speaks of the breastplate of righteousness. Righteousness protects our hearts and souls from the attacks of the enemy. By living a life that reflects God's standards, we guard ourselves against the snares of sin. "With the breastplate of righteousness arrayed," we are shielded from harm.</w:t>
      </w:r>
    </w:p>
    <w:p w14:paraId="35CE05D4"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incorporate righteousness into daily decisions to protect your heart and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compared to a breastplate in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"breastplate" of righteousness this week? </w:t>
      </w:r>
    </w:p>
    <w:p w14:paraId="6B77768F"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2E6D5D"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0F9D2897" w14:textId="77777777" w:rsidR="001C5614" w:rsidRDefault="001C5614" w:rsidP="001C5614">
      <w:pPr>
        <w:spacing w:line="247" w:lineRule="auto"/>
        <w:rPr>
          <w:rFonts w:eastAsia="Times New Roman"/>
          <w:b/>
          <w:bCs/>
          <w:kern w:val="0"/>
          <w:sz w:val="21"/>
          <w:szCs w:val="21"/>
        </w:rPr>
      </w:pPr>
    </w:p>
    <w:p w14:paraId="3BC264B1" w14:textId="23264E78"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Gospel of Peace as Your Footwear</w:t>
      </w:r>
    </w:p>
    <w:p w14:paraId="2B9DA98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In Ephesians 6:15, we are instructed to have "your feet fitted with the readiness of the gospel of peace." The gospel brings peace to our hearts and minds, allowing us to walk confidently in our faith. It prepares us to share the good news with others, spreading peace wherever we go.</w:t>
      </w:r>
    </w:p>
    <w:p w14:paraId="2D9E754C" w14:textId="77777777" w:rsidR="001C5614" w:rsidRDefault="001C5614" w:rsidP="001C5614">
      <w:pPr>
        <w:spacing w:line="247" w:lineRule="auto"/>
      </w:pPr>
      <w:r w:rsidRPr="00F6333B">
        <w:rPr>
          <w:rFonts w:eastAsia="Times New Roman"/>
          <w:kern w:val="0"/>
          <w:sz w:val="21"/>
          <w:szCs w:val="21"/>
        </w:rPr>
        <w:t>1. How can you actively bring peace into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Gospel of Peace is compared to footwear in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peace guides your decisions and actions?</w:t>
      </w:r>
    </w:p>
    <w:p w14:paraId="7272D4AA" w14:textId="7156E50F"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as Your Shield</w:t>
      </w:r>
    </w:p>
    <w:p w14:paraId="3A556383"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6:16 highlights the importance of the shield of faith, "with which you can extinguish all the flaming arrows of the evil one." Faith is our defense against doubt and fear. It protects us from the enemy's attacks and keeps us focused on God's promises.</w:t>
      </w:r>
    </w:p>
    <w:p w14:paraId="78D765D6"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actively use faith as a shield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compared to a shield in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as a protective shield? </w:t>
      </w:r>
    </w:p>
    <w:p w14:paraId="250FD017"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A1F11E"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0E03850A" w14:textId="77777777" w:rsidR="001C5614" w:rsidRDefault="001C5614" w:rsidP="001C5614">
      <w:pPr>
        <w:spacing w:line="247" w:lineRule="auto"/>
        <w:rPr>
          <w:rFonts w:eastAsia="Times New Roman"/>
          <w:b/>
          <w:bCs/>
          <w:kern w:val="0"/>
          <w:sz w:val="21"/>
          <w:szCs w:val="21"/>
        </w:rPr>
      </w:pPr>
    </w:p>
    <w:p w14:paraId="7A6ACD5B" w14:textId="7BABEF2D"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Salvation as Your Helmet</w:t>
      </w:r>
    </w:p>
    <w:p w14:paraId="6E551DC2"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The helmet of salvation, mentioned in Ephesians 6:17, guards our minds. Salvation is the assurance of our eternal life with Christ, and it protects us from the lies and doubts that the enemy tries to plant in our thoughts. With this helmet, we can think clearly and confidently.</w:t>
      </w:r>
    </w:p>
    <w:p w14:paraId="5263858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wearing the helmet of salvation influence your daily decision-making and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helmet of salvation is crucial for spiritual protection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your salvation throughout the day? </w:t>
      </w:r>
    </w:p>
    <w:p w14:paraId="4F055A3D"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Word of God as Your Sword</w:t>
      </w:r>
    </w:p>
    <w:p w14:paraId="1B63AEBA"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6:17 also describes the Word of God as "the sword of the Spirit." This is our offensive weapon against the enemy. By knowing and speaking Scripture, we can combat lies and temptations. The Word is powerful and effective, cutting through deception and bringing truth to light.</w:t>
      </w:r>
    </w:p>
    <w:p w14:paraId="5A32E3DE"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practically use the Word of God as a sword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Word of God is compared to a sword in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Word of God is readily available in times of need? </w:t>
      </w:r>
    </w:p>
    <w:p w14:paraId="625AD9D7" w14:textId="77777777" w:rsidR="001C5614" w:rsidRDefault="001C5614" w:rsidP="001C5614">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015F30" w14:textId="77777777" w:rsidR="001C5614" w:rsidRDefault="001C5614">
      <w:pPr>
        <w:spacing w:after="0" w:line="240" w:lineRule="auto"/>
        <w:rPr>
          <w:rFonts w:eastAsia="Times New Roman"/>
          <w:b/>
          <w:bCs/>
          <w:kern w:val="0"/>
          <w:sz w:val="21"/>
          <w:szCs w:val="21"/>
        </w:rPr>
      </w:pPr>
      <w:r>
        <w:rPr>
          <w:rFonts w:eastAsia="Times New Roman"/>
          <w:b/>
          <w:bCs/>
          <w:kern w:val="0"/>
          <w:sz w:val="21"/>
          <w:szCs w:val="21"/>
        </w:rPr>
        <w:br w:type="page"/>
      </w:r>
    </w:p>
    <w:p w14:paraId="20267539" w14:textId="77777777" w:rsidR="001C5614" w:rsidRDefault="001C5614" w:rsidP="001C5614">
      <w:pPr>
        <w:spacing w:line="247" w:lineRule="auto"/>
        <w:rPr>
          <w:rFonts w:eastAsia="Times New Roman"/>
          <w:b/>
          <w:bCs/>
          <w:kern w:val="0"/>
          <w:sz w:val="21"/>
          <w:szCs w:val="21"/>
        </w:rPr>
      </w:pPr>
    </w:p>
    <w:p w14:paraId="6D5CB4BB" w14:textId="75AD9B29" w:rsidR="001C5614" w:rsidRPr="00F6333B" w:rsidRDefault="001C5614" w:rsidP="001C5614">
      <w:pPr>
        <w:spacing w:line="247" w:lineRule="auto"/>
        <w:rPr>
          <w:rFonts w:eastAsia="Times New Roman"/>
          <w:kern w:val="0"/>
          <w:sz w:val="21"/>
          <w:szCs w:val="21"/>
        </w:rPr>
      </w:pPr>
      <w:r w:rsidRPr="00F6333B">
        <w:rPr>
          <w:rFonts w:eastAsia="Times New Roman"/>
          <w:b/>
          <w:bCs/>
          <w:kern w:val="0"/>
          <w:sz w:val="21"/>
          <w:szCs w:val="21"/>
        </w:rPr>
        <w:t>The Power of Prayer</w:t>
      </w:r>
    </w:p>
    <w:p w14:paraId="188E5828"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Ephesians 6:18 urges us to "pray in the Spirit on all occasions with all kinds of prayers and requests." Prayer is our direct line to God, and it empowers us to face life's challenges. Through prayer, we find strength, guidance, and peace. It's our lifeline in the spiritual battle.</w:t>
      </w:r>
    </w:p>
    <w:p w14:paraId="27D8B180"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strengthen your spiritual armor?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emphasized as a powerful tool in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prayers are more intentional and focused on God's will? </w:t>
      </w:r>
    </w:p>
    <w:p w14:paraId="3F1E5377" w14:textId="77777777" w:rsidR="001C5614" w:rsidRPr="00F6333B" w:rsidRDefault="001C5614" w:rsidP="001C5614">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Perseverance and Alertness</w:t>
      </w:r>
    </w:p>
    <w:p w14:paraId="0974DF84" w14:textId="77777777" w:rsidR="001C5614" w:rsidRPr="00F6333B" w:rsidRDefault="001C5614" w:rsidP="001C5614">
      <w:pPr>
        <w:spacing w:line="247" w:lineRule="auto"/>
        <w:rPr>
          <w:rFonts w:eastAsia="Times New Roman"/>
          <w:kern w:val="0"/>
          <w:sz w:val="21"/>
          <w:szCs w:val="21"/>
        </w:rPr>
      </w:pPr>
      <w:r w:rsidRPr="00F6333B">
        <w:rPr>
          <w:rFonts w:eastAsia="Times New Roman"/>
          <w:kern w:val="0"/>
          <w:sz w:val="21"/>
          <w:szCs w:val="21"/>
        </w:rPr>
        <w:t>Finally, Ephesians 6:18 reminds us to "be alert and always keep on praying for all the saints." Perseverance and alertness are key in our spiritual journey. By staying vigilant and supporting one another in prayer, we strengthen the body of Christ and remain steadfast in our faith.</w:t>
      </w:r>
    </w:p>
    <w:p w14:paraId="783253C2" w14:textId="7982FC74" w:rsidR="00F6333B" w:rsidRPr="001B37DC" w:rsidRDefault="001C5614" w:rsidP="001C5614">
      <w:pPr>
        <w:spacing w:line="247" w:lineRule="auto"/>
        <w:rPr>
          <w:rFonts w:eastAsia="Times New Roman"/>
          <w:kern w:val="0"/>
          <w:sz w:val="21"/>
          <w:szCs w:val="21"/>
        </w:rPr>
      </w:pPr>
      <w:r w:rsidRPr="00F6333B">
        <w:rPr>
          <w:rFonts w:eastAsia="Times New Roman"/>
          <w:kern w:val="0"/>
          <w:sz w:val="21"/>
          <w:szCs w:val="21"/>
        </w:rPr>
        <w:t>1. How can you incorporate perseverance and alertness into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in facing life's challenges according to Ephesians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remain spiritually alert in your everyday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99557" w14:textId="77777777" w:rsidR="00BE27D0" w:rsidRDefault="00BE27D0" w:rsidP="00993188">
      <w:pPr>
        <w:spacing w:after="0" w:line="240" w:lineRule="auto"/>
      </w:pPr>
      <w:r>
        <w:separator/>
      </w:r>
    </w:p>
  </w:endnote>
  <w:endnote w:type="continuationSeparator" w:id="0">
    <w:p w14:paraId="2DFE1F06" w14:textId="77777777" w:rsidR="00BE27D0" w:rsidRDefault="00BE27D0"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7EF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6FFF476"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45237F2"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3375" w14:textId="77777777" w:rsidR="007F1F09" w:rsidRPr="007F1F09" w:rsidRDefault="007F1F09" w:rsidP="00506EB5">
    <w:pPr>
      <w:pStyle w:val="Footer"/>
      <w:framePr w:wrap="none" w:vAnchor="text" w:hAnchor="margin" w:xAlign="center" w:y="1"/>
      <w:rPr>
        <w:rStyle w:val="PageNumber"/>
        <w:sz w:val="11"/>
        <w:szCs w:val="11"/>
      </w:rPr>
    </w:pPr>
  </w:p>
  <w:p w14:paraId="60E1EB70"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6122305"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474EBAE4" wp14:editId="32648DFA">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6A77ECB" wp14:editId="72B81CD1">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64FE9"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C5DF"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52DCECD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40424" w14:textId="77777777" w:rsidR="00BE27D0" w:rsidRDefault="00BE27D0" w:rsidP="00993188">
      <w:pPr>
        <w:spacing w:after="0" w:line="240" w:lineRule="auto"/>
      </w:pPr>
      <w:r>
        <w:separator/>
      </w:r>
    </w:p>
  </w:footnote>
  <w:footnote w:type="continuationSeparator" w:id="0">
    <w:p w14:paraId="166E440F" w14:textId="77777777" w:rsidR="00BE27D0" w:rsidRDefault="00BE27D0"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614"/>
    <w:rsid w:val="00000CDF"/>
    <w:rsid w:val="00037514"/>
    <w:rsid w:val="000421EA"/>
    <w:rsid w:val="00051B34"/>
    <w:rsid w:val="00053389"/>
    <w:rsid w:val="000B6F4F"/>
    <w:rsid w:val="00153A4F"/>
    <w:rsid w:val="00177C6D"/>
    <w:rsid w:val="00194992"/>
    <w:rsid w:val="001B37DC"/>
    <w:rsid w:val="001B511C"/>
    <w:rsid w:val="001C43A9"/>
    <w:rsid w:val="001C5614"/>
    <w:rsid w:val="001E4954"/>
    <w:rsid w:val="00223D2A"/>
    <w:rsid w:val="0023267D"/>
    <w:rsid w:val="002358CF"/>
    <w:rsid w:val="003211B8"/>
    <w:rsid w:val="00351FC4"/>
    <w:rsid w:val="00391B5E"/>
    <w:rsid w:val="00397296"/>
    <w:rsid w:val="003B6791"/>
    <w:rsid w:val="004547D4"/>
    <w:rsid w:val="0046181C"/>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B25B5"/>
    <w:rsid w:val="00BE27D0"/>
    <w:rsid w:val="00C53FDE"/>
    <w:rsid w:val="00CD424F"/>
    <w:rsid w:val="00D32F91"/>
    <w:rsid w:val="00DA5F01"/>
    <w:rsid w:val="00DB0942"/>
    <w:rsid w:val="00DC3612"/>
    <w:rsid w:val="00E01F86"/>
    <w:rsid w:val="00E16C25"/>
    <w:rsid w:val="00E43AC8"/>
    <w:rsid w:val="00E97DBD"/>
    <w:rsid w:val="00EC5E3B"/>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0867F"/>
  <w15:chartTrackingRefBased/>
  <w15:docId w15:val="{48FD8CD2-58E2-464D-B4DE-F7ED0EAA0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17</TotalTime>
  <Pages>31</Pages>
  <Words>5893</Words>
  <Characters>33594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2025-12-31T04:44:00Z</dcterms:created>
  <dcterms:modified xsi:type="dcterms:W3CDTF">2026-01-12T03:34:00Z</dcterms:modified>
</cp:coreProperties>
</file>